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02145" w14:textId="4718523C" w:rsidR="00AA4403" w:rsidRPr="00EB3540" w:rsidRDefault="000075BC" w:rsidP="00BF5653">
      <w:pPr>
        <w:pStyle w:val="Name"/>
        <w:bidi/>
        <w:rPr>
          <w:rFonts w:cs="Times New Roman"/>
          <w:color w:val="0070C0"/>
          <w:sz w:val="96"/>
          <w:szCs w:val="24"/>
        </w:rPr>
      </w:pPr>
      <w:r>
        <w:rPr>
          <w:rFonts w:cs="Times New Roman" w:hint="cs"/>
          <w:sz w:val="28"/>
          <w:szCs w:val="28"/>
          <w:rtl/>
          <w:lang w:val="en-US"/>
        </w:rPr>
        <w:t xml:space="preserve">بسمة إياد ماجد </w:t>
      </w:r>
      <w:proofErr w:type="spellStart"/>
      <w:r>
        <w:rPr>
          <w:rFonts w:cs="Times New Roman" w:hint="cs"/>
          <w:sz w:val="28"/>
          <w:szCs w:val="28"/>
          <w:rtl/>
          <w:lang w:val="en-US"/>
        </w:rPr>
        <w:t>شبير</w:t>
      </w:r>
      <w:proofErr w:type="spellEnd"/>
    </w:p>
    <w:p w14:paraId="453A85BB" w14:textId="36A5B962" w:rsidR="008115E5" w:rsidRPr="00F963DD" w:rsidRDefault="00396A5A" w:rsidP="000D1A6C">
      <w:pPr>
        <w:pStyle w:val="ContactInfo"/>
        <w:bidi/>
        <w:rPr>
          <w:rFonts w:cs="Times New Roman"/>
          <w:color w:val="191919" w:themeColor="text1" w:themeTint="E6"/>
          <w:sz w:val="20"/>
          <w:lang w:val="en-US"/>
        </w:rPr>
      </w:pPr>
      <w:r w:rsidRPr="00396A5A">
        <w:rPr>
          <w:rFonts w:cs="Times New Roman"/>
          <w:color w:val="191919" w:themeColor="text1" w:themeTint="E6"/>
          <w:sz w:val="20"/>
          <w:rtl/>
          <w:lang w:val="en-US"/>
        </w:rPr>
        <w:t>+972597895135</w:t>
      </w:r>
    </w:p>
    <w:p w14:paraId="00343EE2" w14:textId="5BA2559E" w:rsidR="00F963DD" w:rsidRPr="00F963DD" w:rsidRDefault="00E55F78" w:rsidP="00F963DD">
      <w:pPr>
        <w:pStyle w:val="ContactInfo"/>
        <w:bidi/>
        <w:rPr>
          <w:rFonts w:cs="Times New Roman"/>
          <w:sz w:val="20"/>
          <w:rtl/>
        </w:rPr>
      </w:pPr>
      <w:r w:rsidRPr="00E55F78">
        <w:rPr>
          <w:rFonts w:cs="Times New Roman"/>
          <w:sz w:val="20"/>
        </w:rPr>
        <w:t>basmaeyad972@gmail.com</w:t>
      </w:r>
    </w:p>
    <w:p w14:paraId="4EDB3B2D" w14:textId="4DBE5957" w:rsidR="00CE4928" w:rsidRPr="00F963DD" w:rsidRDefault="00E55F78" w:rsidP="00CE4928">
      <w:pPr>
        <w:pStyle w:val="ContactInfo"/>
        <w:bidi/>
        <w:rPr>
          <w:color w:val="191919" w:themeColor="text1" w:themeTint="E6"/>
        </w:rPr>
      </w:pPr>
      <w:r>
        <w:rPr>
          <w:rFonts w:cs="Times New Roman" w:hint="cs"/>
          <w:color w:val="191919" w:themeColor="text1" w:themeTint="E6"/>
          <w:rtl/>
        </w:rPr>
        <w:t xml:space="preserve">غزة </w:t>
      </w:r>
      <w:r w:rsidR="00651852">
        <w:rPr>
          <w:rFonts w:cs="Times New Roman"/>
          <w:color w:val="191919" w:themeColor="text1" w:themeTint="E6"/>
          <w:rtl/>
        </w:rPr>
        <w:t>–</w:t>
      </w:r>
      <w:r w:rsidR="00651852">
        <w:rPr>
          <w:rFonts w:cs="Times New Roman" w:hint="cs"/>
          <w:color w:val="191919" w:themeColor="text1" w:themeTint="E6"/>
          <w:rtl/>
        </w:rPr>
        <w:t xml:space="preserve"> الشمال </w:t>
      </w:r>
      <w:r w:rsidR="00651852">
        <w:rPr>
          <w:rFonts w:cs="Times New Roman"/>
          <w:color w:val="191919" w:themeColor="text1" w:themeTint="E6"/>
          <w:rtl/>
        </w:rPr>
        <w:t>–</w:t>
      </w:r>
      <w:r w:rsidR="00651852">
        <w:rPr>
          <w:rFonts w:cs="Times New Roman" w:hint="cs"/>
          <w:color w:val="191919" w:themeColor="text1" w:themeTint="E6"/>
          <w:rtl/>
        </w:rPr>
        <w:t xml:space="preserve"> دوار </w:t>
      </w:r>
      <w:proofErr w:type="spellStart"/>
      <w:r w:rsidR="00651852">
        <w:rPr>
          <w:rFonts w:cs="Times New Roman" w:hint="cs"/>
          <w:color w:val="191919" w:themeColor="text1" w:themeTint="E6"/>
          <w:rtl/>
        </w:rPr>
        <w:t>التوام</w:t>
      </w:r>
      <w:proofErr w:type="spellEnd"/>
    </w:p>
    <w:p w14:paraId="247D09DF" w14:textId="1818AF15" w:rsidR="008115E5" w:rsidRPr="00EB3540" w:rsidRDefault="00CF0330" w:rsidP="000D1A6C">
      <w:pPr>
        <w:pStyle w:val="1"/>
        <w:bidi/>
        <w:rPr>
          <w:b w:val="0"/>
          <w:bCs/>
          <w:color w:val="0070C0"/>
          <w:sz w:val="32"/>
          <w:szCs w:val="36"/>
        </w:rPr>
      </w:pPr>
      <w:r w:rsidRPr="00EB3540">
        <w:rPr>
          <w:rFonts w:cs="Times New Roman" w:hint="cs"/>
          <w:b w:val="0"/>
          <w:bCs/>
          <w:color w:val="0070C0"/>
          <w:sz w:val="32"/>
          <w:szCs w:val="40"/>
          <w:rtl/>
        </w:rPr>
        <w:t>الخبرات</w:t>
      </w:r>
      <w:r w:rsidR="00B5516B" w:rsidRPr="00EB3540">
        <w:rPr>
          <w:rFonts w:cs="Times New Roman" w:hint="cs"/>
          <w:b w:val="0"/>
          <w:bCs/>
          <w:color w:val="0070C0"/>
          <w:sz w:val="32"/>
          <w:szCs w:val="40"/>
          <w:rtl/>
        </w:rPr>
        <w:t>:</w:t>
      </w:r>
    </w:p>
    <w:p w14:paraId="2754DA84" w14:textId="3A59AFA6" w:rsidR="00962E58" w:rsidRPr="006E44F3" w:rsidRDefault="00F60DBA" w:rsidP="006E44F3">
      <w:pPr>
        <w:pStyle w:val="a"/>
        <w:numPr>
          <w:ilvl w:val="0"/>
          <w:numId w:val="16"/>
        </w:numPr>
        <w:bidi/>
        <w:rPr>
          <w:color w:val="0E0B05" w:themeColor="text2"/>
          <w:sz w:val="28"/>
          <w:szCs w:val="28"/>
        </w:rPr>
      </w:pPr>
      <w:r>
        <w:rPr>
          <w:rFonts w:cs="Times New Roman" w:hint="cs"/>
          <w:color w:val="0E0B05" w:themeColor="text2"/>
          <w:sz w:val="28"/>
          <w:szCs w:val="28"/>
          <w:rtl/>
        </w:rPr>
        <w:t>تدر</w:t>
      </w:r>
      <w:r w:rsidR="001E1097">
        <w:rPr>
          <w:rFonts w:cs="Times New Roman" w:hint="cs"/>
          <w:color w:val="0E0B05" w:themeColor="text2"/>
          <w:sz w:val="28"/>
          <w:szCs w:val="28"/>
          <w:rtl/>
        </w:rPr>
        <w:t xml:space="preserve">بت </w:t>
      </w:r>
      <w:r w:rsidR="00CD00A3">
        <w:rPr>
          <w:rFonts w:cs="Times New Roman" w:hint="cs"/>
          <w:color w:val="0E0B05" w:themeColor="text2"/>
          <w:sz w:val="28"/>
          <w:szCs w:val="28"/>
          <w:rtl/>
        </w:rPr>
        <w:t>في مكتب أمان الغد للمحاسبة والتدقيق من تا</w:t>
      </w:r>
      <w:r w:rsidR="00F765DE">
        <w:rPr>
          <w:rFonts w:cs="Times New Roman" w:hint="cs"/>
          <w:color w:val="0E0B05" w:themeColor="text2"/>
          <w:sz w:val="28"/>
          <w:szCs w:val="28"/>
          <w:rtl/>
        </w:rPr>
        <w:t xml:space="preserve">ريخ </w:t>
      </w:r>
      <w:r w:rsidR="005D5D3C">
        <w:rPr>
          <w:rFonts w:cs="Times New Roman" w:hint="cs"/>
          <w:color w:val="0E0B05" w:themeColor="text2"/>
          <w:sz w:val="28"/>
          <w:szCs w:val="28"/>
          <w:rtl/>
        </w:rPr>
        <w:t xml:space="preserve">1/10/2021 إلى </w:t>
      </w:r>
      <w:r w:rsidR="00283C0E">
        <w:rPr>
          <w:rFonts w:cs="Times New Roman" w:hint="cs"/>
          <w:color w:val="0E0B05" w:themeColor="text2"/>
          <w:sz w:val="28"/>
          <w:szCs w:val="28"/>
          <w:rtl/>
        </w:rPr>
        <w:t>31/12/2022</w:t>
      </w:r>
      <w:r w:rsidR="008F1EE1">
        <w:rPr>
          <w:rFonts w:cs="Times New Roman" w:hint="cs"/>
          <w:color w:val="0E0B05" w:themeColor="text2"/>
          <w:sz w:val="28"/>
          <w:szCs w:val="28"/>
          <w:rtl/>
        </w:rPr>
        <w:t xml:space="preserve"> </w:t>
      </w:r>
    </w:p>
    <w:p w14:paraId="060DBEBB" w14:textId="552FA146" w:rsidR="008B5D82" w:rsidRPr="0001312B" w:rsidRDefault="006E44F3" w:rsidP="00A54ACC">
      <w:pPr>
        <w:pStyle w:val="a"/>
        <w:numPr>
          <w:ilvl w:val="0"/>
          <w:numId w:val="16"/>
        </w:numPr>
        <w:bidi/>
        <w:rPr>
          <w:color w:val="0E0B05" w:themeColor="text2"/>
          <w:sz w:val="28"/>
          <w:szCs w:val="28"/>
        </w:rPr>
      </w:pPr>
      <w:r>
        <w:rPr>
          <w:rFonts w:cs="Times New Roman" w:hint="cs"/>
          <w:color w:val="0E0B05" w:themeColor="text2"/>
          <w:sz w:val="28"/>
          <w:szCs w:val="28"/>
          <w:rtl/>
        </w:rPr>
        <w:t xml:space="preserve"> دورة الأصيل الذهبي </w:t>
      </w:r>
      <w:r w:rsidR="00A54ACC">
        <w:rPr>
          <w:rFonts w:cs="Times New Roman" w:hint="cs"/>
          <w:color w:val="0E0B05" w:themeColor="text2"/>
          <w:sz w:val="28"/>
          <w:szCs w:val="28"/>
          <w:rtl/>
        </w:rPr>
        <w:t xml:space="preserve">من مكتب أمان الغد للمحاسبة والتدقيق </w:t>
      </w:r>
      <w:r w:rsidR="0001312B">
        <w:rPr>
          <w:rFonts w:cs="Times New Roman" w:hint="cs"/>
          <w:color w:val="0E0B05" w:themeColor="text2"/>
          <w:sz w:val="28"/>
          <w:szCs w:val="28"/>
          <w:rtl/>
        </w:rPr>
        <w:t>( 50 ساعة تدريبية).</w:t>
      </w:r>
    </w:p>
    <w:p w14:paraId="48821399" w14:textId="40FB379C" w:rsidR="0001312B" w:rsidRPr="00FC5F98" w:rsidRDefault="00730E7B" w:rsidP="0001312B">
      <w:pPr>
        <w:pStyle w:val="a"/>
        <w:numPr>
          <w:ilvl w:val="0"/>
          <w:numId w:val="16"/>
        </w:numPr>
        <w:bidi/>
        <w:rPr>
          <w:color w:val="0E0B05" w:themeColor="text2"/>
          <w:sz w:val="28"/>
          <w:szCs w:val="28"/>
        </w:rPr>
      </w:pPr>
      <w:r>
        <w:rPr>
          <w:rFonts w:cs="Times New Roman" w:hint="cs"/>
          <w:color w:val="0E0B05" w:themeColor="text2"/>
          <w:sz w:val="28"/>
          <w:szCs w:val="28"/>
          <w:rtl/>
        </w:rPr>
        <w:t xml:space="preserve"> دورة مساعد </w:t>
      </w:r>
      <w:r w:rsidR="00CA74EE">
        <w:rPr>
          <w:rFonts w:cs="Times New Roman" w:hint="cs"/>
          <w:color w:val="0E0B05" w:themeColor="text2"/>
          <w:sz w:val="28"/>
          <w:szCs w:val="28"/>
          <w:rtl/>
        </w:rPr>
        <w:t xml:space="preserve">مدير مالي </w:t>
      </w:r>
      <w:r w:rsidR="00A16195">
        <w:rPr>
          <w:rFonts w:cs="Times New Roman" w:hint="cs"/>
          <w:color w:val="0E0B05" w:themeColor="text2"/>
          <w:sz w:val="28"/>
          <w:szCs w:val="28"/>
          <w:rtl/>
        </w:rPr>
        <w:t xml:space="preserve">من مركز جولدن لايت </w:t>
      </w:r>
      <w:r w:rsidR="00A50C5B">
        <w:rPr>
          <w:rFonts w:cs="Times New Roman" w:hint="cs"/>
          <w:color w:val="0E0B05" w:themeColor="text2"/>
          <w:sz w:val="28"/>
          <w:szCs w:val="28"/>
          <w:rtl/>
        </w:rPr>
        <w:t xml:space="preserve">11/2/2018 إلى </w:t>
      </w:r>
      <w:r w:rsidR="007D37FD">
        <w:rPr>
          <w:rFonts w:cs="Times New Roman" w:hint="cs"/>
          <w:color w:val="0E0B05" w:themeColor="text2"/>
          <w:sz w:val="28"/>
          <w:szCs w:val="28"/>
          <w:rtl/>
        </w:rPr>
        <w:t xml:space="preserve">22/2/2018 </w:t>
      </w:r>
      <w:r w:rsidR="00FC5F98">
        <w:rPr>
          <w:rFonts w:cs="Times New Roman" w:hint="cs"/>
          <w:color w:val="0E0B05" w:themeColor="text2"/>
          <w:sz w:val="28"/>
          <w:szCs w:val="28"/>
          <w:rtl/>
        </w:rPr>
        <w:t>(20 ساعة تدريبية).</w:t>
      </w:r>
    </w:p>
    <w:p w14:paraId="609C2FAC" w14:textId="16FEBB20" w:rsidR="004921B3" w:rsidRPr="00AF0F32" w:rsidRDefault="0083253B" w:rsidP="00FA4CE9">
      <w:pPr>
        <w:pStyle w:val="a"/>
        <w:numPr>
          <w:ilvl w:val="0"/>
          <w:numId w:val="16"/>
        </w:numPr>
        <w:bidi/>
        <w:rPr>
          <w:color w:val="0E0B05" w:themeColor="text2"/>
          <w:sz w:val="28"/>
          <w:szCs w:val="28"/>
        </w:rPr>
      </w:pPr>
      <w:r>
        <w:rPr>
          <w:rFonts w:cs="Times New Roman" w:hint="cs"/>
          <w:color w:val="0E0B05" w:themeColor="text2"/>
          <w:sz w:val="28"/>
          <w:szCs w:val="28"/>
          <w:rtl/>
        </w:rPr>
        <w:t xml:space="preserve"> دورة </w:t>
      </w:r>
      <w:r w:rsidR="002E4505">
        <w:rPr>
          <w:rFonts w:cs="Times New Roman" w:hint="cs"/>
          <w:color w:val="0E0B05" w:themeColor="text2"/>
          <w:sz w:val="28"/>
          <w:szCs w:val="28"/>
          <w:rtl/>
        </w:rPr>
        <w:t xml:space="preserve">أمين المخازن من مركز جولدن لايت </w:t>
      </w:r>
      <w:r w:rsidR="004921B3">
        <w:rPr>
          <w:rFonts w:cs="Times New Roman" w:hint="cs"/>
          <w:color w:val="0E0B05" w:themeColor="text2"/>
          <w:sz w:val="28"/>
          <w:szCs w:val="28"/>
          <w:rtl/>
        </w:rPr>
        <w:t>11/2/2018 إلى 22/2/2018 ( 20 ساعة تدريبية ).</w:t>
      </w:r>
      <w:r w:rsidR="00FA4CE9">
        <w:rPr>
          <w:rFonts w:ascii="Tahoma" w:hAnsi="Tahoma" w:cs="Tahoma" w:hint="cs"/>
          <w:color w:val="0E0B05" w:themeColor="text2"/>
          <w:sz w:val="28"/>
          <w:szCs w:val="28"/>
        </w:rPr>
        <w:t xml:space="preserve"> </w:t>
      </w:r>
    </w:p>
    <w:p w14:paraId="455D748B" w14:textId="77777777" w:rsidR="00AF0F32" w:rsidRPr="00FA4CE9" w:rsidRDefault="00AF0F32" w:rsidP="00AF0F32">
      <w:pPr>
        <w:pStyle w:val="a"/>
        <w:numPr>
          <w:ilvl w:val="0"/>
          <w:numId w:val="0"/>
        </w:numPr>
        <w:bidi/>
        <w:ind w:left="720"/>
        <w:rPr>
          <w:color w:val="0E0B05" w:themeColor="text2"/>
          <w:sz w:val="28"/>
          <w:szCs w:val="28"/>
        </w:rPr>
      </w:pPr>
    </w:p>
    <w:p w14:paraId="272FD6C2" w14:textId="004F5177" w:rsidR="008115E5" w:rsidRPr="00EB3540" w:rsidRDefault="00E201C9" w:rsidP="000D1A6C">
      <w:pPr>
        <w:pStyle w:val="1"/>
        <w:bidi/>
        <w:rPr>
          <w:b w:val="0"/>
          <w:bCs/>
          <w:color w:val="0070C0"/>
          <w:sz w:val="32"/>
          <w:szCs w:val="36"/>
        </w:rPr>
      </w:pPr>
      <w:r w:rsidRPr="00EB3540">
        <w:rPr>
          <w:rFonts w:cs="Times New Roman" w:hint="cs"/>
          <w:b w:val="0"/>
          <w:bCs/>
          <w:color w:val="0070C0"/>
          <w:sz w:val="32"/>
          <w:szCs w:val="40"/>
          <w:rtl/>
        </w:rPr>
        <w:t>ال</w:t>
      </w:r>
      <w:r w:rsidR="00B5516B" w:rsidRPr="00EB3540">
        <w:rPr>
          <w:rFonts w:cs="Times New Roman" w:hint="cs"/>
          <w:b w:val="0"/>
          <w:bCs/>
          <w:color w:val="0070C0"/>
          <w:sz w:val="32"/>
          <w:szCs w:val="40"/>
          <w:rtl/>
        </w:rPr>
        <w:t>مهارات:</w:t>
      </w:r>
    </w:p>
    <w:p w14:paraId="69BC0195" w14:textId="6D217B76" w:rsidR="001C323F" w:rsidRPr="00C24944" w:rsidRDefault="00F963DD" w:rsidP="00C24944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</w:rPr>
      </w:pPr>
      <w:r>
        <w:rPr>
          <w:rFonts w:cs="Times New Roman" w:hint="cs"/>
          <w:color w:val="0E0B05" w:themeColor="text2"/>
          <w:sz w:val="28"/>
          <w:szCs w:val="28"/>
          <w:rtl/>
        </w:rPr>
        <w:t xml:space="preserve">العمل على برامج </w:t>
      </w:r>
      <w:proofErr w:type="spellStart"/>
      <w:r>
        <w:rPr>
          <w:rFonts w:cs="Times New Roman" w:hint="cs"/>
          <w:color w:val="0E0B05" w:themeColor="text2"/>
          <w:sz w:val="28"/>
          <w:szCs w:val="28"/>
          <w:rtl/>
        </w:rPr>
        <w:t>الأ</w:t>
      </w:r>
      <w:r w:rsidR="005D4CBD" w:rsidRPr="00F963DD">
        <w:rPr>
          <w:rFonts w:cs="Times New Roman" w:hint="cs"/>
          <w:color w:val="0E0B05" w:themeColor="text2"/>
          <w:sz w:val="28"/>
          <w:szCs w:val="28"/>
          <w:rtl/>
        </w:rPr>
        <w:t>وفس</w:t>
      </w:r>
      <w:proofErr w:type="spellEnd"/>
      <w:r w:rsidR="005D4CBD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 (وورد</w:t>
      </w:r>
      <w:r w:rsidR="00AF663A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، </w:t>
      </w:r>
      <w:proofErr w:type="spellStart"/>
      <w:r w:rsidR="00AF663A" w:rsidRPr="00F963DD">
        <w:rPr>
          <w:rFonts w:cs="Times New Roman" w:hint="cs"/>
          <w:color w:val="0E0B05" w:themeColor="text2"/>
          <w:sz w:val="28"/>
          <w:szCs w:val="28"/>
          <w:rtl/>
        </w:rPr>
        <w:t>إكسل</w:t>
      </w:r>
      <w:proofErr w:type="spellEnd"/>
      <w:r w:rsidR="00AF663A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، بوربوينت، </w:t>
      </w:r>
      <w:proofErr w:type="spellStart"/>
      <w:r w:rsidR="00AF663A" w:rsidRPr="00F963DD">
        <w:rPr>
          <w:rFonts w:cs="Times New Roman" w:hint="cs"/>
          <w:color w:val="0E0B05" w:themeColor="text2"/>
          <w:sz w:val="28"/>
          <w:szCs w:val="28"/>
          <w:rtl/>
        </w:rPr>
        <w:t>آكسس</w:t>
      </w:r>
      <w:proofErr w:type="spellEnd"/>
      <w:r w:rsidR="00AF663A" w:rsidRPr="00F963DD">
        <w:rPr>
          <w:rFonts w:cs="Times New Roman" w:hint="cs"/>
          <w:color w:val="0E0B05" w:themeColor="text2"/>
          <w:sz w:val="28"/>
          <w:szCs w:val="28"/>
          <w:rtl/>
        </w:rPr>
        <w:t>)</w:t>
      </w:r>
      <w:r w:rsidR="00C6564F" w:rsidRPr="00F963DD">
        <w:rPr>
          <w:rFonts w:cs="Times New Roman" w:hint="cs"/>
          <w:color w:val="0E0B05" w:themeColor="text2"/>
          <w:sz w:val="28"/>
          <w:szCs w:val="28"/>
          <w:rtl/>
        </w:rPr>
        <w:t>.</w:t>
      </w:r>
    </w:p>
    <w:p w14:paraId="094CAA71" w14:textId="17FECCD1" w:rsidR="00602F32" w:rsidRPr="00C24944" w:rsidRDefault="00AE2D98" w:rsidP="00AE2D98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</w:rPr>
      </w:pPr>
      <w:r>
        <w:rPr>
          <w:rFonts w:cs="Times New Roman" w:hint="cs"/>
          <w:color w:val="0E0B05" w:themeColor="text2"/>
          <w:sz w:val="28"/>
          <w:szCs w:val="28"/>
          <w:rtl/>
          <w:lang w:val="en-US"/>
        </w:rPr>
        <w:t>معرفة في الشؤون المالية والفواتير .</w:t>
      </w:r>
    </w:p>
    <w:p w14:paraId="2B67F6D4" w14:textId="11AF1E02" w:rsidR="00C24944" w:rsidRPr="00AE2D98" w:rsidRDefault="00435EA9" w:rsidP="00C24944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  <w:rtl/>
        </w:rPr>
      </w:pPr>
      <w:r>
        <w:rPr>
          <w:rFonts w:cs="Times New Roman" w:hint="cs"/>
          <w:color w:val="0E0B05" w:themeColor="text2"/>
          <w:sz w:val="28"/>
          <w:szCs w:val="28"/>
          <w:rtl/>
          <w:lang w:val="en-US"/>
        </w:rPr>
        <w:t>العمل على برنامج الأصيل</w:t>
      </w:r>
      <w:r w:rsidR="000E0D18">
        <w:rPr>
          <w:rFonts w:cs="Times New Roman" w:hint="cs"/>
          <w:color w:val="0E0B05" w:themeColor="text2"/>
          <w:sz w:val="28"/>
          <w:szCs w:val="28"/>
          <w:rtl/>
          <w:lang w:val="en-US"/>
        </w:rPr>
        <w:t>.</w:t>
      </w:r>
    </w:p>
    <w:p w14:paraId="2971A3FA" w14:textId="36FEADF4" w:rsidR="008C463D" w:rsidRPr="00F963DD" w:rsidRDefault="000530BE" w:rsidP="002E0661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  <w:rtl/>
        </w:rPr>
      </w:pPr>
      <w:r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التعامل مع كافة الفئات وخبرة في الاقناع والتحدث بلباقة. </w:t>
      </w:r>
    </w:p>
    <w:p w14:paraId="63642F8C" w14:textId="2C7A09C9" w:rsidR="00454650" w:rsidRPr="00F963DD" w:rsidRDefault="00A243F1" w:rsidP="002E0661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  <w:rtl/>
        </w:rPr>
      </w:pPr>
      <w:r w:rsidRPr="00F963DD">
        <w:rPr>
          <w:rFonts w:cs="Times New Roman" w:hint="cs"/>
          <w:color w:val="0E0B05" w:themeColor="text2"/>
          <w:sz w:val="28"/>
          <w:szCs w:val="28"/>
          <w:rtl/>
        </w:rPr>
        <w:t>العمل ضمن فريق.</w:t>
      </w:r>
    </w:p>
    <w:p w14:paraId="2CA12472" w14:textId="2FE37B00" w:rsidR="00C6564F" w:rsidRPr="00F963DD" w:rsidRDefault="00F963DD" w:rsidP="002E0661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  <w:rtl/>
        </w:rPr>
      </w:pPr>
      <w:r>
        <w:rPr>
          <w:rFonts w:cs="Times New Roman" w:hint="cs"/>
          <w:color w:val="0E0B05" w:themeColor="text2"/>
          <w:sz w:val="28"/>
          <w:szCs w:val="28"/>
          <w:rtl/>
        </w:rPr>
        <w:t xml:space="preserve">تحمل ضغط العمل </w:t>
      </w:r>
      <w:r w:rsidR="00A243F1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 لساعات طويلة. </w:t>
      </w:r>
    </w:p>
    <w:p w14:paraId="7AA17C5E" w14:textId="1CD167D6" w:rsidR="0035636F" w:rsidRPr="000F4050" w:rsidRDefault="00C05620" w:rsidP="000F4050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8"/>
          <w:szCs w:val="28"/>
        </w:rPr>
      </w:pPr>
      <w:r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اعداد التقارير </w:t>
      </w:r>
      <w:r w:rsidR="006B12F7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اليومية والشهرية. </w:t>
      </w:r>
    </w:p>
    <w:p w14:paraId="1996E162" w14:textId="44089F86" w:rsidR="00906758" w:rsidRDefault="00AF0972" w:rsidP="00906758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4"/>
          <w:szCs w:val="24"/>
        </w:rPr>
      </w:pPr>
      <w:r>
        <w:rPr>
          <w:rFonts w:cs="Times New Roman" w:hint="cs"/>
          <w:color w:val="0E0B05" w:themeColor="text2"/>
          <w:sz w:val="24"/>
          <w:szCs w:val="24"/>
          <w:rtl/>
        </w:rPr>
        <w:t>خبرة في شؤون قسم الاتصال والتواصل على صعيد جودة واستقطاب.</w:t>
      </w:r>
    </w:p>
    <w:p w14:paraId="6369A830" w14:textId="27BC3906" w:rsidR="00E101D5" w:rsidRDefault="00E101D5" w:rsidP="00E101D5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4"/>
          <w:szCs w:val="24"/>
        </w:rPr>
      </w:pPr>
      <w:r>
        <w:rPr>
          <w:rFonts w:cs="Times New Roman" w:hint="cs"/>
          <w:color w:val="0E0B05" w:themeColor="text2"/>
          <w:sz w:val="24"/>
          <w:szCs w:val="24"/>
          <w:rtl/>
        </w:rPr>
        <w:t>مراجعة السجلات.</w:t>
      </w:r>
    </w:p>
    <w:p w14:paraId="21B2362C" w14:textId="488730F5" w:rsidR="00BF2633" w:rsidRDefault="00F67C5D" w:rsidP="00C738FD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4"/>
          <w:szCs w:val="24"/>
        </w:rPr>
      </w:pPr>
      <w:r>
        <w:rPr>
          <w:rFonts w:cs="Times New Roman" w:hint="cs"/>
          <w:color w:val="0E0B05" w:themeColor="text2"/>
          <w:sz w:val="24"/>
          <w:szCs w:val="24"/>
          <w:rtl/>
        </w:rPr>
        <w:t xml:space="preserve">تسجيل شيكات وفواتير </w:t>
      </w:r>
      <w:r w:rsidR="00BF2633">
        <w:rPr>
          <w:rFonts w:cs="Times New Roman" w:hint="cs"/>
          <w:color w:val="0E0B05" w:themeColor="text2"/>
          <w:sz w:val="24"/>
          <w:szCs w:val="24"/>
          <w:rtl/>
        </w:rPr>
        <w:t>والعمليات اليومية المالية.</w:t>
      </w:r>
    </w:p>
    <w:p w14:paraId="056E1561" w14:textId="6095E597" w:rsidR="00465F1B" w:rsidRDefault="00465F1B" w:rsidP="00465F1B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4"/>
          <w:szCs w:val="24"/>
        </w:rPr>
      </w:pPr>
      <w:r>
        <w:rPr>
          <w:rFonts w:cs="Times New Roman" w:hint="cs"/>
          <w:color w:val="0E0B05" w:themeColor="text2"/>
          <w:sz w:val="24"/>
          <w:szCs w:val="24"/>
          <w:rtl/>
        </w:rPr>
        <w:t>مستوي جيد في اللغة الإنج</w:t>
      </w:r>
      <w:r w:rsidR="00753FC8">
        <w:rPr>
          <w:rFonts w:cs="Times New Roman" w:hint="cs"/>
          <w:color w:val="0E0B05" w:themeColor="text2"/>
          <w:sz w:val="24"/>
          <w:szCs w:val="24"/>
          <w:rtl/>
        </w:rPr>
        <w:t>ليزية.</w:t>
      </w:r>
    </w:p>
    <w:p w14:paraId="7195B37C" w14:textId="041BF903" w:rsidR="00753FC8" w:rsidRDefault="00753FC8" w:rsidP="00753FC8">
      <w:pPr>
        <w:pStyle w:val="af2"/>
        <w:numPr>
          <w:ilvl w:val="0"/>
          <w:numId w:val="15"/>
        </w:numPr>
        <w:bidi/>
        <w:rPr>
          <w:rFonts w:cs="Times New Roman"/>
          <w:color w:val="0E0B05" w:themeColor="text2"/>
          <w:sz w:val="24"/>
          <w:szCs w:val="24"/>
        </w:rPr>
      </w:pPr>
      <w:r>
        <w:rPr>
          <w:rFonts w:cs="Times New Roman" w:hint="cs"/>
          <w:color w:val="0E0B05" w:themeColor="text2"/>
          <w:sz w:val="24"/>
          <w:szCs w:val="24"/>
          <w:rtl/>
        </w:rPr>
        <w:t>معرفة على</w:t>
      </w:r>
      <w:r w:rsidR="00611BEC">
        <w:rPr>
          <w:rFonts w:cs="Times New Roman" w:hint="cs"/>
          <w:color w:val="0E0B05" w:themeColor="text2"/>
          <w:sz w:val="24"/>
          <w:szCs w:val="24"/>
          <w:rtl/>
        </w:rPr>
        <w:t xml:space="preserve"> برنامج الممتاز.</w:t>
      </w:r>
    </w:p>
    <w:p w14:paraId="402CAB3A" w14:textId="659E3CA7" w:rsidR="00711D45" w:rsidRPr="009C616E" w:rsidRDefault="00711D45" w:rsidP="009C616E">
      <w:pPr>
        <w:bidi/>
        <w:rPr>
          <w:rFonts w:cs="Times New Roman"/>
          <w:color w:val="0E0B05" w:themeColor="text2"/>
          <w:sz w:val="24"/>
          <w:szCs w:val="24"/>
        </w:rPr>
      </w:pPr>
    </w:p>
    <w:p w14:paraId="70702809" w14:textId="183D1114" w:rsidR="008115E5" w:rsidRPr="00EB3540" w:rsidRDefault="0066259E" w:rsidP="000D1A6C">
      <w:pPr>
        <w:pStyle w:val="1"/>
        <w:bidi/>
        <w:rPr>
          <w:b w:val="0"/>
          <w:bCs/>
          <w:color w:val="0070C0"/>
          <w:sz w:val="32"/>
          <w:szCs w:val="36"/>
        </w:rPr>
      </w:pPr>
      <w:r w:rsidRPr="00EB3540">
        <w:rPr>
          <w:rFonts w:cs="Times New Roman" w:hint="cs"/>
          <w:b w:val="0"/>
          <w:bCs/>
          <w:color w:val="0070C0"/>
          <w:sz w:val="32"/>
          <w:szCs w:val="40"/>
          <w:rtl/>
        </w:rPr>
        <w:t>التعليم:</w:t>
      </w:r>
    </w:p>
    <w:p w14:paraId="7E7EAC90" w14:textId="49793028" w:rsidR="008115E5" w:rsidRPr="00943BD3" w:rsidRDefault="002B6300" w:rsidP="00943BD3">
      <w:pPr>
        <w:pStyle w:val="a"/>
        <w:numPr>
          <w:ilvl w:val="0"/>
          <w:numId w:val="17"/>
        </w:numPr>
        <w:bidi/>
        <w:rPr>
          <w:rFonts w:cs="Times New Roman"/>
          <w:color w:val="0E0B05" w:themeColor="text2"/>
          <w:sz w:val="28"/>
          <w:szCs w:val="28"/>
        </w:rPr>
      </w:pPr>
      <w:r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درست </w:t>
      </w:r>
      <w:r w:rsidR="0089128F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الثانوية العامة </w:t>
      </w:r>
      <w:r w:rsidR="0005307A" w:rsidRPr="00F963DD">
        <w:rPr>
          <w:rFonts w:cs="Times New Roman" w:hint="cs"/>
          <w:color w:val="0E0B05" w:themeColor="text2"/>
          <w:sz w:val="28"/>
          <w:szCs w:val="28"/>
          <w:rtl/>
        </w:rPr>
        <w:t>فرع الأدبي ف</w:t>
      </w:r>
      <w:r w:rsidR="0089128F"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ي مدرسة </w:t>
      </w:r>
      <w:r w:rsidR="009C6BDD">
        <w:rPr>
          <w:rFonts w:cs="Times New Roman" w:hint="cs"/>
          <w:color w:val="0E0B05" w:themeColor="text2"/>
          <w:sz w:val="28"/>
          <w:szCs w:val="28"/>
          <w:rtl/>
        </w:rPr>
        <w:t xml:space="preserve">ذات الصواري </w:t>
      </w:r>
      <w:r w:rsidR="006412C2">
        <w:rPr>
          <w:rFonts w:cs="Times New Roman" w:hint="cs"/>
          <w:color w:val="0E0B05" w:themeColor="text2"/>
          <w:sz w:val="28"/>
          <w:szCs w:val="28"/>
          <w:rtl/>
        </w:rPr>
        <w:t xml:space="preserve">سنة </w:t>
      </w:r>
      <w:r w:rsidR="00540845">
        <w:rPr>
          <w:rFonts w:cs="Times New Roman" w:hint="cs"/>
          <w:color w:val="0E0B05" w:themeColor="text2"/>
          <w:sz w:val="28"/>
          <w:szCs w:val="28"/>
          <w:rtl/>
        </w:rPr>
        <w:t xml:space="preserve">  </w:t>
      </w:r>
      <w:r w:rsidR="00943BD3">
        <w:rPr>
          <w:rFonts w:cs="Times New Roman" w:hint="cs"/>
          <w:color w:val="0E0B05" w:themeColor="text2"/>
          <w:sz w:val="28"/>
          <w:szCs w:val="28"/>
          <w:rtl/>
        </w:rPr>
        <w:t xml:space="preserve">2017 بمعدل </w:t>
      </w:r>
      <w:r w:rsidR="00D06C14">
        <w:rPr>
          <w:rFonts w:cs="Times New Roman" w:hint="cs"/>
          <w:color w:val="0E0B05" w:themeColor="text2"/>
          <w:sz w:val="28"/>
          <w:szCs w:val="28"/>
          <w:rtl/>
        </w:rPr>
        <w:t>68.6</w:t>
      </w:r>
    </w:p>
    <w:p w14:paraId="70A69EAB" w14:textId="668FD50A" w:rsidR="00DF18E0" w:rsidRPr="00EB3540" w:rsidRDefault="0005307A" w:rsidP="00F963DD">
      <w:pPr>
        <w:pStyle w:val="a"/>
        <w:numPr>
          <w:ilvl w:val="0"/>
          <w:numId w:val="17"/>
        </w:numPr>
        <w:bidi/>
        <w:rPr>
          <w:color w:val="0E0B05" w:themeColor="text2"/>
          <w:sz w:val="24"/>
          <w:szCs w:val="24"/>
        </w:rPr>
      </w:pPr>
      <w:r w:rsidRPr="00F963DD">
        <w:rPr>
          <w:rFonts w:cs="Times New Roman" w:hint="cs"/>
          <w:color w:val="0E0B05" w:themeColor="text2"/>
          <w:sz w:val="28"/>
          <w:szCs w:val="28"/>
          <w:rtl/>
        </w:rPr>
        <w:t>حصلت على درج</w:t>
      </w:r>
      <w:r w:rsidR="00EB1AF9" w:rsidRPr="00F963DD">
        <w:rPr>
          <w:rFonts w:cs="Times New Roman" w:hint="cs"/>
          <w:color w:val="0E0B05" w:themeColor="text2"/>
          <w:sz w:val="28"/>
          <w:szCs w:val="28"/>
          <w:rtl/>
        </w:rPr>
        <w:t>ة</w:t>
      </w:r>
      <w:r w:rsidRPr="00F963DD">
        <w:rPr>
          <w:rFonts w:cs="Times New Roman" w:hint="cs"/>
          <w:color w:val="0E0B05" w:themeColor="text2"/>
          <w:sz w:val="28"/>
          <w:szCs w:val="28"/>
          <w:rtl/>
        </w:rPr>
        <w:t xml:space="preserve"> </w:t>
      </w:r>
      <w:r w:rsidR="00CE0C78">
        <w:rPr>
          <w:rFonts w:cs="Times New Roman" w:hint="cs"/>
          <w:color w:val="0E0B05" w:themeColor="text2"/>
          <w:sz w:val="28"/>
          <w:szCs w:val="28"/>
          <w:rtl/>
        </w:rPr>
        <w:t xml:space="preserve">البكالوريوس </w:t>
      </w:r>
      <w:r w:rsidR="0092365B">
        <w:rPr>
          <w:rFonts w:cs="Times New Roman" w:hint="cs"/>
          <w:color w:val="0E0B05" w:themeColor="text2"/>
          <w:sz w:val="28"/>
          <w:szCs w:val="28"/>
          <w:rtl/>
        </w:rPr>
        <w:t xml:space="preserve">من جامعة القدس المفتوحة </w:t>
      </w:r>
      <w:r w:rsidR="00540845">
        <w:rPr>
          <w:rFonts w:cs="Times New Roman" w:hint="cs"/>
          <w:color w:val="0E0B05" w:themeColor="text2"/>
          <w:sz w:val="28"/>
          <w:szCs w:val="28"/>
          <w:rtl/>
        </w:rPr>
        <w:t xml:space="preserve">تخصص محاسبة سنة </w:t>
      </w:r>
      <w:r w:rsidR="00E24F95">
        <w:rPr>
          <w:rFonts w:cs="Times New Roman" w:hint="cs"/>
          <w:color w:val="0E0B05" w:themeColor="text2"/>
          <w:sz w:val="28"/>
          <w:szCs w:val="28"/>
          <w:rtl/>
        </w:rPr>
        <w:t xml:space="preserve">2021 </w:t>
      </w:r>
      <w:r w:rsidR="009E3378">
        <w:rPr>
          <w:rFonts w:cs="Times New Roman" w:hint="cs"/>
          <w:color w:val="0E0B05" w:themeColor="text2"/>
          <w:sz w:val="28"/>
          <w:szCs w:val="28"/>
          <w:rtl/>
        </w:rPr>
        <w:t xml:space="preserve">بمعدل </w:t>
      </w:r>
      <w:r w:rsidR="00A5650A">
        <w:rPr>
          <w:rFonts w:cs="Times New Roman" w:hint="cs"/>
          <w:color w:val="0E0B05" w:themeColor="text2"/>
          <w:sz w:val="28"/>
          <w:szCs w:val="28"/>
          <w:rtl/>
        </w:rPr>
        <w:t>83.</w:t>
      </w:r>
      <w:r w:rsidR="009441A4">
        <w:rPr>
          <w:rFonts w:cs="Times New Roman" w:hint="cs"/>
          <w:color w:val="0E0B05" w:themeColor="text2"/>
          <w:sz w:val="28"/>
          <w:szCs w:val="28"/>
          <w:rtl/>
        </w:rPr>
        <w:t>65</w:t>
      </w:r>
    </w:p>
    <w:sectPr w:rsidR="00DF18E0" w:rsidRPr="00EB3540" w:rsidSect="00691927">
      <w:headerReference w:type="default" r:id="rId8"/>
      <w:footerReference w:type="default" r:id="rId9"/>
      <w:headerReference w:type="first" r:id="rId10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D16D9" w14:textId="77777777" w:rsidR="00FF536F" w:rsidRDefault="00FF536F">
      <w:r>
        <w:separator/>
      </w:r>
    </w:p>
  </w:endnote>
  <w:endnote w:type="continuationSeparator" w:id="0">
    <w:p w14:paraId="784FAF17" w14:textId="77777777" w:rsidR="00FF536F" w:rsidRDefault="00FF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85E57" w14:textId="77777777" w:rsidR="008115E5" w:rsidRDefault="00691927">
    <w:pPr>
      <w:pStyle w:val="aa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9E177" w14:textId="77777777" w:rsidR="00FF536F" w:rsidRDefault="00FF536F">
      <w:r>
        <w:separator/>
      </w:r>
    </w:p>
  </w:footnote>
  <w:footnote w:type="continuationSeparator" w:id="0">
    <w:p w14:paraId="5E4FF3F1" w14:textId="77777777" w:rsidR="00FF536F" w:rsidRDefault="00FF5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D5CA2" w14:textId="77777777" w:rsidR="008115E5" w:rsidRDefault="00691927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9F2467A" wp14:editId="0E86AA3D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 w14:anchorId="34935BC3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1E77" w14:textId="77777777" w:rsidR="008115E5" w:rsidRDefault="00691927"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F3D998F" wp14:editId="5938F40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F61AF6" w14:textId="77777777" w:rsidR="008115E5" w:rsidRDefault="008115E5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5F3D998F" id="Group 4" o:spid="_x0000_s1026" alt="العنوان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">
              <v:shape id="Frame 5" o:spid="_x0000_s1027" style="position:absolute;left:1333;width:73152;height:96012;visibility:visible;mso-wrap-style:square;v-text-anchor:middle" coordsize="7315200,96012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6;top:4286;width:3581;height:8020;visibility:visible;mso-wrap-style:square;v-text-anchor:top" coordsize="240,528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8F61AF6" w14:textId="77777777" w:rsidR="008115E5" w:rsidRDefault="008115E5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FC419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764CC9"/>
    <w:multiLevelType w:val="hybridMultilevel"/>
    <w:tmpl w:val="1D40A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722F7"/>
    <w:multiLevelType w:val="hybridMultilevel"/>
    <w:tmpl w:val="3258B5A4"/>
    <w:lvl w:ilvl="0" w:tplc="FFFFFFFF">
      <w:start w:val="1"/>
      <w:numFmt w:val="arabicAlpha"/>
      <w:lvlText w:val="%1."/>
      <w:lvlJc w:val="left"/>
      <w:pPr>
        <w:ind w:left="164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1" w:hanging="360"/>
      </w:pPr>
    </w:lvl>
    <w:lvl w:ilvl="2" w:tplc="0809001B" w:tentative="1">
      <w:start w:val="1"/>
      <w:numFmt w:val="lowerRoman"/>
      <w:lvlText w:val="%3."/>
      <w:lvlJc w:val="right"/>
      <w:pPr>
        <w:ind w:left="3081" w:hanging="180"/>
      </w:pPr>
    </w:lvl>
    <w:lvl w:ilvl="3" w:tplc="0809000F" w:tentative="1">
      <w:start w:val="1"/>
      <w:numFmt w:val="decimal"/>
      <w:lvlText w:val="%4."/>
      <w:lvlJc w:val="left"/>
      <w:pPr>
        <w:ind w:left="3801" w:hanging="360"/>
      </w:pPr>
    </w:lvl>
    <w:lvl w:ilvl="4" w:tplc="08090019" w:tentative="1">
      <w:start w:val="1"/>
      <w:numFmt w:val="lowerLetter"/>
      <w:lvlText w:val="%5."/>
      <w:lvlJc w:val="left"/>
      <w:pPr>
        <w:ind w:left="4521" w:hanging="360"/>
      </w:pPr>
    </w:lvl>
    <w:lvl w:ilvl="5" w:tplc="0809001B" w:tentative="1">
      <w:start w:val="1"/>
      <w:numFmt w:val="lowerRoman"/>
      <w:lvlText w:val="%6."/>
      <w:lvlJc w:val="right"/>
      <w:pPr>
        <w:ind w:left="5241" w:hanging="180"/>
      </w:pPr>
    </w:lvl>
    <w:lvl w:ilvl="6" w:tplc="0809000F" w:tentative="1">
      <w:start w:val="1"/>
      <w:numFmt w:val="decimal"/>
      <w:lvlText w:val="%7."/>
      <w:lvlJc w:val="left"/>
      <w:pPr>
        <w:ind w:left="5961" w:hanging="360"/>
      </w:pPr>
    </w:lvl>
    <w:lvl w:ilvl="7" w:tplc="08090019" w:tentative="1">
      <w:start w:val="1"/>
      <w:numFmt w:val="lowerLetter"/>
      <w:lvlText w:val="%8."/>
      <w:lvlJc w:val="left"/>
      <w:pPr>
        <w:ind w:left="6681" w:hanging="360"/>
      </w:pPr>
    </w:lvl>
    <w:lvl w:ilvl="8" w:tplc="080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13" w15:restartNumberingAfterBreak="0">
    <w:nsid w:val="454416C3"/>
    <w:multiLevelType w:val="hybridMultilevel"/>
    <w:tmpl w:val="1884BEFA"/>
    <w:lvl w:ilvl="0" w:tplc="F1084306">
      <w:start w:val="1"/>
      <w:numFmt w:val="bullet"/>
      <w:pStyle w:val="a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34E85"/>
    <w:multiLevelType w:val="hybridMultilevel"/>
    <w:tmpl w:val="0C94F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F6B44"/>
    <w:multiLevelType w:val="hybridMultilevel"/>
    <w:tmpl w:val="766EE7E8"/>
    <w:lvl w:ilvl="0" w:tplc="FFFFFFFF">
      <w:start w:val="1"/>
      <w:numFmt w:val="arabicAlpha"/>
      <w:lvlText w:val="(%1."/>
      <w:lvlJc w:val="left"/>
      <w:pPr>
        <w:ind w:left="6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47" w:hanging="360"/>
      </w:pPr>
    </w:lvl>
    <w:lvl w:ilvl="2" w:tplc="0809001B" w:tentative="1">
      <w:start w:val="1"/>
      <w:numFmt w:val="lowerRoman"/>
      <w:lvlText w:val="%3."/>
      <w:lvlJc w:val="right"/>
      <w:pPr>
        <w:ind w:left="2067" w:hanging="180"/>
      </w:pPr>
    </w:lvl>
    <w:lvl w:ilvl="3" w:tplc="0809000F" w:tentative="1">
      <w:start w:val="1"/>
      <w:numFmt w:val="decimal"/>
      <w:lvlText w:val="%4."/>
      <w:lvlJc w:val="left"/>
      <w:pPr>
        <w:ind w:left="2787" w:hanging="360"/>
      </w:pPr>
    </w:lvl>
    <w:lvl w:ilvl="4" w:tplc="08090019" w:tentative="1">
      <w:start w:val="1"/>
      <w:numFmt w:val="lowerLetter"/>
      <w:lvlText w:val="%5."/>
      <w:lvlJc w:val="left"/>
      <w:pPr>
        <w:ind w:left="3507" w:hanging="360"/>
      </w:pPr>
    </w:lvl>
    <w:lvl w:ilvl="5" w:tplc="0809001B" w:tentative="1">
      <w:start w:val="1"/>
      <w:numFmt w:val="lowerRoman"/>
      <w:lvlText w:val="%6."/>
      <w:lvlJc w:val="right"/>
      <w:pPr>
        <w:ind w:left="4227" w:hanging="180"/>
      </w:pPr>
    </w:lvl>
    <w:lvl w:ilvl="6" w:tplc="0809000F" w:tentative="1">
      <w:start w:val="1"/>
      <w:numFmt w:val="decimal"/>
      <w:lvlText w:val="%7."/>
      <w:lvlJc w:val="left"/>
      <w:pPr>
        <w:ind w:left="4947" w:hanging="360"/>
      </w:pPr>
    </w:lvl>
    <w:lvl w:ilvl="7" w:tplc="08090019" w:tentative="1">
      <w:start w:val="1"/>
      <w:numFmt w:val="lowerLetter"/>
      <w:lvlText w:val="%8."/>
      <w:lvlJc w:val="left"/>
      <w:pPr>
        <w:ind w:left="5667" w:hanging="360"/>
      </w:pPr>
    </w:lvl>
    <w:lvl w:ilvl="8" w:tplc="0809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16" w15:restartNumberingAfterBreak="0">
    <w:nsid w:val="54BB4CB3"/>
    <w:multiLevelType w:val="hybridMultilevel"/>
    <w:tmpl w:val="8926F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D2FDB"/>
    <w:multiLevelType w:val="hybridMultilevel"/>
    <w:tmpl w:val="47A4D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54655"/>
    <w:multiLevelType w:val="hybridMultilevel"/>
    <w:tmpl w:val="7AB01E5C"/>
    <w:lvl w:ilvl="0" w:tplc="14FA4362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470CB"/>
    <w:multiLevelType w:val="hybridMultilevel"/>
    <w:tmpl w:val="C9681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FA508E"/>
    <w:multiLevelType w:val="hybridMultilevel"/>
    <w:tmpl w:val="23B06DD4"/>
    <w:lvl w:ilvl="0" w:tplc="08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21" w15:restartNumberingAfterBreak="0">
    <w:nsid w:val="7ABE275B"/>
    <w:multiLevelType w:val="hybridMultilevel"/>
    <w:tmpl w:val="330A7E0C"/>
    <w:lvl w:ilvl="0" w:tplc="08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15"/>
  </w:num>
  <w:num w:numId="15">
    <w:abstractNumId w:val="17"/>
  </w:num>
  <w:num w:numId="16">
    <w:abstractNumId w:val="11"/>
  </w:num>
  <w:num w:numId="17">
    <w:abstractNumId w:val="19"/>
  </w:num>
  <w:num w:numId="18">
    <w:abstractNumId w:val="16"/>
  </w:num>
  <w:num w:numId="19">
    <w:abstractNumId w:val="20"/>
  </w:num>
  <w:num w:numId="20">
    <w:abstractNumId w:val="21"/>
  </w:num>
  <w:num w:numId="21">
    <w:abstractNumId w:val="14"/>
  </w:num>
  <w:num w:numId="22">
    <w:abstractNumId w:val="12"/>
  </w:num>
  <w:num w:numId="23">
    <w:abstractNumId w:val="9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attachedTemplate r:id="rId1"/>
  <w:revisionView w:inkAnnotations="0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A6C"/>
    <w:rsid w:val="000075BC"/>
    <w:rsid w:val="0001312B"/>
    <w:rsid w:val="0005307A"/>
    <w:rsid w:val="000530BE"/>
    <w:rsid w:val="000746E9"/>
    <w:rsid w:val="00097E2A"/>
    <w:rsid w:val="000D1A6C"/>
    <w:rsid w:val="000E0D18"/>
    <w:rsid w:val="000F4050"/>
    <w:rsid w:val="00132C35"/>
    <w:rsid w:val="0014111A"/>
    <w:rsid w:val="00187F94"/>
    <w:rsid w:val="001C323F"/>
    <w:rsid w:val="001E1097"/>
    <w:rsid w:val="001F7BD6"/>
    <w:rsid w:val="002228B9"/>
    <w:rsid w:val="00237B13"/>
    <w:rsid w:val="00251C8D"/>
    <w:rsid w:val="00283C0E"/>
    <w:rsid w:val="002B6300"/>
    <w:rsid w:val="002E0661"/>
    <w:rsid w:val="002E4505"/>
    <w:rsid w:val="00300D48"/>
    <w:rsid w:val="0035636F"/>
    <w:rsid w:val="00396A5A"/>
    <w:rsid w:val="003A62C3"/>
    <w:rsid w:val="003B3BE6"/>
    <w:rsid w:val="003F351F"/>
    <w:rsid w:val="00435EA9"/>
    <w:rsid w:val="004413B2"/>
    <w:rsid w:val="0044190C"/>
    <w:rsid w:val="00442F4B"/>
    <w:rsid w:val="00454650"/>
    <w:rsid w:val="00465F1B"/>
    <w:rsid w:val="0049002F"/>
    <w:rsid w:val="004921B3"/>
    <w:rsid w:val="004F1F46"/>
    <w:rsid w:val="00535CFD"/>
    <w:rsid w:val="00540845"/>
    <w:rsid w:val="005508F0"/>
    <w:rsid w:val="00577A51"/>
    <w:rsid w:val="00586E56"/>
    <w:rsid w:val="005D4CBD"/>
    <w:rsid w:val="005D5D3C"/>
    <w:rsid w:val="00602F32"/>
    <w:rsid w:val="00611BEC"/>
    <w:rsid w:val="006412C2"/>
    <w:rsid w:val="00645E44"/>
    <w:rsid w:val="00651852"/>
    <w:rsid w:val="0066259E"/>
    <w:rsid w:val="00663C39"/>
    <w:rsid w:val="00677C0E"/>
    <w:rsid w:val="00681D97"/>
    <w:rsid w:val="00691927"/>
    <w:rsid w:val="006A5665"/>
    <w:rsid w:val="006A740F"/>
    <w:rsid w:val="006B12F7"/>
    <w:rsid w:val="006E44F3"/>
    <w:rsid w:val="00711D45"/>
    <w:rsid w:val="00730E7B"/>
    <w:rsid w:val="00753FC8"/>
    <w:rsid w:val="00754DEC"/>
    <w:rsid w:val="007D37FD"/>
    <w:rsid w:val="008115E5"/>
    <w:rsid w:val="0083253B"/>
    <w:rsid w:val="00836421"/>
    <w:rsid w:val="0085020E"/>
    <w:rsid w:val="008844F4"/>
    <w:rsid w:val="0089128F"/>
    <w:rsid w:val="008B5D82"/>
    <w:rsid w:val="008C463D"/>
    <w:rsid w:val="008F1EE1"/>
    <w:rsid w:val="0090217A"/>
    <w:rsid w:val="00906758"/>
    <w:rsid w:val="00916E93"/>
    <w:rsid w:val="009207AD"/>
    <w:rsid w:val="0092365B"/>
    <w:rsid w:val="00943BD3"/>
    <w:rsid w:val="009441A4"/>
    <w:rsid w:val="00962E58"/>
    <w:rsid w:val="009C616E"/>
    <w:rsid w:val="009C6BDD"/>
    <w:rsid w:val="009E3378"/>
    <w:rsid w:val="00A13E44"/>
    <w:rsid w:val="00A16195"/>
    <w:rsid w:val="00A22B8A"/>
    <w:rsid w:val="00A243F1"/>
    <w:rsid w:val="00A4341A"/>
    <w:rsid w:val="00A477E2"/>
    <w:rsid w:val="00A50C5B"/>
    <w:rsid w:val="00A54ACC"/>
    <w:rsid w:val="00A5650A"/>
    <w:rsid w:val="00AA3B3B"/>
    <w:rsid w:val="00AA4403"/>
    <w:rsid w:val="00AE2D98"/>
    <w:rsid w:val="00AF0972"/>
    <w:rsid w:val="00AF0F32"/>
    <w:rsid w:val="00AF663A"/>
    <w:rsid w:val="00B04108"/>
    <w:rsid w:val="00B374D5"/>
    <w:rsid w:val="00B5516B"/>
    <w:rsid w:val="00B660B3"/>
    <w:rsid w:val="00B73E4E"/>
    <w:rsid w:val="00BD6B6F"/>
    <w:rsid w:val="00BF2633"/>
    <w:rsid w:val="00BF5653"/>
    <w:rsid w:val="00C05620"/>
    <w:rsid w:val="00C2419B"/>
    <w:rsid w:val="00C24944"/>
    <w:rsid w:val="00C6564F"/>
    <w:rsid w:val="00C738FD"/>
    <w:rsid w:val="00CA74EE"/>
    <w:rsid w:val="00CD00A3"/>
    <w:rsid w:val="00CE0C78"/>
    <w:rsid w:val="00CE4928"/>
    <w:rsid w:val="00CF0330"/>
    <w:rsid w:val="00D06C14"/>
    <w:rsid w:val="00D53020"/>
    <w:rsid w:val="00D77277"/>
    <w:rsid w:val="00D83FD9"/>
    <w:rsid w:val="00DF18E0"/>
    <w:rsid w:val="00DF4506"/>
    <w:rsid w:val="00E101D5"/>
    <w:rsid w:val="00E171A9"/>
    <w:rsid w:val="00E201C9"/>
    <w:rsid w:val="00E24F95"/>
    <w:rsid w:val="00E30C7A"/>
    <w:rsid w:val="00E36EFC"/>
    <w:rsid w:val="00E55F78"/>
    <w:rsid w:val="00E71CC6"/>
    <w:rsid w:val="00EB1AF9"/>
    <w:rsid w:val="00EB3540"/>
    <w:rsid w:val="00EC5878"/>
    <w:rsid w:val="00EC723B"/>
    <w:rsid w:val="00F16154"/>
    <w:rsid w:val="00F478BB"/>
    <w:rsid w:val="00F60DBA"/>
    <w:rsid w:val="00F65C4F"/>
    <w:rsid w:val="00F67C5D"/>
    <w:rsid w:val="00F765DE"/>
    <w:rsid w:val="00F86E3E"/>
    <w:rsid w:val="00F963DD"/>
    <w:rsid w:val="00FA4CE9"/>
    <w:rsid w:val="00FA6462"/>
    <w:rsid w:val="00FC2B41"/>
    <w:rsid w:val="00FC3D47"/>
    <w:rsid w:val="00FC5F98"/>
    <w:rsid w:val="00FD0961"/>
    <w:rsid w:val="00FD40DB"/>
    <w:rsid w:val="00FD4596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8C230D"/>
  <w15:docId w15:val="{19E31BC5-45D6-D749-95CF-11FE6FAA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A62C3"/>
    <w:rPr>
      <w:lang w:val="en-GB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2">
    <w:name w:val="heading 2"/>
    <w:basedOn w:val="a1"/>
    <w:next w:val="a1"/>
    <w:link w:val="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العنوان 1 Char"/>
    <w:basedOn w:val="a2"/>
    <w:link w:val="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a1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a5">
    <w:name w:val="Title"/>
    <w:basedOn w:val="a1"/>
    <w:next w:val="a1"/>
    <w:link w:val="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a6">
    <w:name w:val="Subtitle"/>
    <w:basedOn w:val="a1"/>
    <w:next w:val="a1"/>
    <w:link w:val="Char0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a">
    <w:name w:val="List Bullet"/>
    <w:basedOn w:val="a1"/>
    <w:uiPriority w:val="9"/>
    <w:qFormat/>
    <w:pPr>
      <w:numPr>
        <w:numId w:val="2"/>
      </w:numPr>
      <w:spacing w:after="120"/>
    </w:pPr>
  </w:style>
  <w:style w:type="character" w:styleId="a7">
    <w:name w:val="Placeholder Text"/>
    <w:basedOn w:val="a2"/>
    <w:uiPriority w:val="99"/>
    <w:semiHidden/>
    <w:rPr>
      <w:color w:val="808080"/>
    </w:rPr>
  </w:style>
  <w:style w:type="character" w:customStyle="1" w:styleId="4Char">
    <w:name w:val="عنوان 4 Char"/>
    <w:basedOn w:val="a2"/>
    <w:link w:val="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5Char">
    <w:name w:val="عنوان 5 Char"/>
    <w:basedOn w:val="a2"/>
    <w:link w:val="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7Char">
    <w:name w:val="عنوان 7 Char"/>
    <w:basedOn w:val="a2"/>
    <w:link w:val="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6Char">
    <w:name w:val="عنوان 6 Char"/>
    <w:basedOn w:val="a2"/>
    <w:link w:val="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8Char">
    <w:name w:val="عنوان 8 Char"/>
    <w:basedOn w:val="a2"/>
    <w:link w:val="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9Char">
    <w:name w:val="عنوان 9 Char"/>
    <w:basedOn w:val="a2"/>
    <w:link w:val="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a8">
    <w:name w:val="Subtle Emphasis"/>
    <w:basedOn w:val="a2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a9">
    <w:name w:val="Book Title"/>
    <w:basedOn w:val="a2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aa">
    <w:name w:val="footer"/>
    <w:basedOn w:val="a1"/>
    <w:link w:val="Char1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Char1">
    <w:name w:val="تذييل الصفحة Char"/>
    <w:basedOn w:val="a2"/>
    <w:link w:val="aa"/>
    <w:uiPriority w:val="99"/>
    <w:rPr>
      <w:color w:val="0E0B05" w:themeColor="text2"/>
      <w:sz w:val="24"/>
    </w:rPr>
  </w:style>
  <w:style w:type="character" w:customStyle="1" w:styleId="Char0">
    <w:name w:val="عنوان فرعي Char"/>
    <w:basedOn w:val="a2"/>
    <w:link w:val="a6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ab">
    <w:name w:val="Emphasis"/>
    <w:basedOn w:val="a2"/>
    <w:uiPriority w:val="20"/>
    <w:semiHidden/>
    <w:unhideWhenUsed/>
    <w:qFormat/>
    <w:rPr>
      <w:i w:val="0"/>
      <w:iCs/>
      <w:color w:val="E3AB47" w:themeColor="accent1"/>
    </w:rPr>
  </w:style>
  <w:style w:type="paragraph" w:styleId="ac">
    <w:name w:val="Quote"/>
    <w:basedOn w:val="a1"/>
    <w:next w:val="a1"/>
    <w:link w:val="Char2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har2">
    <w:name w:val="اقتباس Char"/>
    <w:basedOn w:val="a2"/>
    <w:link w:val="ac"/>
    <w:uiPriority w:val="29"/>
    <w:semiHidden/>
    <w:rPr>
      <w:iCs/>
      <w:sz w:val="26"/>
    </w:rPr>
  </w:style>
  <w:style w:type="paragraph" w:styleId="ad">
    <w:name w:val="Intense Quote"/>
    <w:basedOn w:val="a1"/>
    <w:next w:val="a1"/>
    <w:link w:val="Char3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har3">
    <w:name w:val="اقتباس مكثف Char"/>
    <w:basedOn w:val="a2"/>
    <w:link w:val="ad"/>
    <w:uiPriority w:val="30"/>
    <w:semiHidden/>
    <w:rPr>
      <w:b/>
      <w:iCs/>
      <w:color w:val="262626" w:themeColor="text1" w:themeTint="D9"/>
      <w:sz w:val="26"/>
    </w:rPr>
  </w:style>
  <w:style w:type="character" w:styleId="ae">
    <w:name w:val="Intense Emphasis"/>
    <w:basedOn w:val="a2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af">
    <w:name w:val="Intense Reference"/>
    <w:basedOn w:val="a2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af0">
    <w:name w:val="Strong"/>
    <w:basedOn w:val="a2"/>
    <w:uiPriority w:val="22"/>
    <w:semiHidden/>
    <w:unhideWhenUsed/>
    <w:qFormat/>
    <w:rPr>
      <w:b/>
      <w:bCs/>
      <w:color w:val="262626" w:themeColor="text1" w:themeTint="D9"/>
    </w:rPr>
  </w:style>
  <w:style w:type="paragraph" w:styleId="af1">
    <w:name w:val="caption"/>
    <w:basedOn w:val="a1"/>
    <w:next w:val="a1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af2">
    <w:name w:val="List Paragraph"/>
    <w:basedOn w:val="a1"/>
    <w:uiPriority w:val="34"/>
    <w:unhideWhenUsed/>
    <w:qFormat/>
    <w:pPr>
      <w:ind w:left="216"/>
      <w:contextualSpacing/>
    </w:pPr>
  </w:style>
  <w:style w:type="paragraph" w:styleId="af3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af4">
    <w:name w:val="toa heading"/>
    <w:basedOn w:val="a1"/>
    <w:next w:val="a1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af5">
    <w:name w:val="Subtle Reference"/>
    <w:basedOn w:val="a2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a1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Char">
    <w:name w:val="العنوان Char"/>
    <w:basedOn w:val="a2"/>
    <w:link w:val="a5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2Char">
    <w:name w:val="عنوان 2 Char"/>
    <w:basedOn w:val="a2"/>
    <w:link w:val="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af6">
    <w:name w:val="header"/>
    <w:basedOn w:val="a1"/>
    <w:link w:val="Char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رأس الصفحة Char"/>
    <w:basedOn w:val="a2"/>
    <w:link w:val="af6"/>
    <w:uiPriority w:val="99"/>
  </w:style>
  <w:style w:type="paragraph" w:styleId="a0">
    <w:name w:val="List Number"/>
    <w:basedOn w:val="a1"/>
    <w:uiPriority w:val="10"/>
    <w:qFormat/>
    <w:pPr>
      <w:numPr>
        <w:numId w:val="13"/>
      </w:numPr>
    </w:pPr>
  </w:style>
  <w:style w:type="character" w:customStyle="1" w:styleId="3Char">
    <w:name w:val="عنوان 3 Char"/>
    <w:basedOn w:val="a2"/>
    <w:link w:val="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af7">
    <w:name w:val="Date"/>
    <w:basedOn w:val="a1"/>
    <w:next w:val="a1"/>
    <w:link w:val="Char5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Char5">
    <w:name w:val="تاريخ Char"/>
    <w:basedOn w:val="a2"/>
    <w:link w:val="af7"/>
    <w:uiPriority w:val="99"/>
    <w:semiHidden/>
    <w:rPr>
      <w:color w:val="0E0B05" w:themeColor="text2"/>
      <w:sz w:val="24"/>
    </w:rPr>
  </w:style>
  <w:style w:type="paragraph" w:styleId="af8">
    <w:name w:val="Salutation"/>
    <w:basedOn w:val="a1"/>
    <w:next w:val="a1"/>
    <w:link w:val="Char6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Char6">
    <w:name w:val="تحية Char"/>
    <w:basedOn w:val="a2"/>
    <w:link w:val="af8"/>
    <w:uiPriority w:val="99"/>
    <w:semiHidden/>
    <w:rPr>
      <w:color w:val="0E0B05" w:themeColor="text2"/>
      <w:sz w:val="24"/>
    </w:rPr>
  </w:style>
  <w:style w:type="paragraph" w:styleId="af9">
    <w:name w:val="Signature"/>
    <w:basedOn w:val="a1"/>
    <w:link w:val="Char7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Char7">
    <w:name w:val="توقيع Char"/>
    <w:basedOn w:val="a2"/>
    <w:link w:val="af9"/>
    <w:uiPriority w:val="99"/>
    <w:semiHidden/>
    <w:rPr>
      <w:color w:val="0E0B05" w:themeColor="text2"/>
    </w:rPr>
  </w:style>
  <w:style w:type="character" w:styleId="Hyperlink">
    <w:name w:val="Hyperlink"/>
    <w:basedOn w:val="a2"/>
    <w:uiPriority w:val="99"/>
    <w:unhideWhenUsed/>
    <w:rsid w:val="00586E56"/>
    <w:rPr>
      <w:color w:val="53C3C7" w:themeColor="hyperlink"/>
      <w:u w:val="single"/>
    </w:rPr>
  </w:style>
  <w:style w:type="character" w:customStyle="1" w:styleId="UnresolvedMention1">
    <w:name w:val="Unresolved Mention1"/>
    <w:basedOn w:val="a2"/>
    <w:uiPriority w:val="99"/>
    <w:semiHidden/>
    <w:unhideWhenUsed/>
    <w:rsid w:val="00586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%7b177CBFF5-2DD8-7C41-B387-FFC885DE7B80%7dtf50002018.dotx" TargetMode="External" 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F2AA6-C079-403C-9444-2DBAC86A707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%7b177CBFF5-2DD8-7C41-B387-FFC885DE7B80%7dtf50002018.dotx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hudsa1212@gmail.com</dc:creator>
  <cp:lastModifiedBy>basmaeyad972@gmail.com</cp:lastModifiedBy>
  <cp:revision>2</cp:revision>
  <cp:lastPrinted>2022-11-04T16:38:00Z</cp:lastPrinted>
  <dcterms:created xsi:type="dcterms:W3CDTF">2023-09-20T10:30:00Z</dcterms:created>
  <dcterms:modified xsi:type="dcterms:W3CDTF">2023-09-20T10:30:00Z</dcterms:modified>
</cp:coreProperties>
</file>